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D0292" w14:textId="7746EF3A" w:rsidR="001534F8" w:rsidRDefault="00D90F47" w:rsidP="00B178C3">
      <w:pPr>
        <w:pStyle w:val="Heading1"/>
        <w:spacing w:before="0" w:after="0"/>
      </w:pPr>
      <w:r>
        <w:t>Upper Level Zoom Meetings</w:t>
      </w:r>
      <w:r w:rsidR="001C49FC">
        <w:t xml:space="preserve"> 2027</w:t>
      </w:r>
    </w:p>
    <w:p w14:paraId="22577F62" w14:textId="759C31B4" w:rsidR="00D90F47" w:rsidRDefault="00B178C3" w:rsidP="00D90F47">
      <w:pPr>
        <w:pStyle w:val="ListNumber"/>
      </w:pPr>
      <w:r>
        <w:t>Land Conservation</w:t>
      </w:r>
      <w:r w:rsidR="00E87FE5">
        <w:t xml:space="preserve"> – </w:t>
      </w:r>
      <w:r w:rsidR="0062208E">
        <w:t>Oct 19</w:t>
      </w:r>
      <w:r w:rsidR="0062208E" w:rsidRPr="0062208E">
        <w:rPr>
          <w:vertAlign w:val="superscript"/>
        </w:rPr>
        <w:t>th</w:t>
      </w:r>
      <w:r w:rsidR="00661A1A">
        <w:t xml:space="preserve"> @ 5pm</w:t>
      </w:r>
    </w:p>
    <w:p w14:paraId="23FF6FB8" w14:textId="740F9749" w:rsidR="00516570" w:rsidRDefault="00B178C3" w:rsidP="0057270E">
      <w:pPr>
        <w:pStyle w:val="ListNumber"/>
      </w:pPr>
      <w:r>
        <w:t>Record Books</w:t>
      </w:r>
      <w:r w:rsidR="00E87FE5">
        <w:t xml:space="preserve"> </w:t>
      </w:r>
      <w:r>
        <w:t xml:space="preserve">– </w:t>
      </w:r>
      <w:r w:rsidR="0062208E">
        <w:t>Nov 2</w:t>
      </w:r>
      <w:r w:rsidR="0062208E" w:rsidRPr="0062208E">
        <w:rPr>
          <w:vertAlign w:val="superscript"/>
        </w:rPr>
        <w:t>nd</w:t>
      </w:r>
      <w:r w:rsidR="00661A1A">
        <w:t xml:space="preserve"> @ 7pm</w:t>
      </w:r>
    </w:p>
    <w:p w14:paraId="4DBE16A3" w14:textId="7B7E892C" w:rsidR="00D90F47" w:rsidRDefault="00B178C3" w:rsidP="00D90F47">
      <w:pPr>
        <w:pStyle w:val="ListNumber"/>
      </w:pPr>
      <w:r>
        <w:t>Teaching*</w:t>
      </w:r>
      <w:r w:rsidR="00E87FE5">
        <w:t xml:space="preserve"> </w:t>
      </w:r>
      <w:r>
        <w:t xml:space="preserve">– </w:t>
      </w:r>
      <w:r w:rsidR="0062208E">
        <w:t>Nov 16</w:t>
      </w:r>
      <w:r w:rsidR="0062208E" w:rsidRPr="0062208E">
        <w:rPr>
          <w:vertAlign w:val="superscript"/>
        </w:rPr>
        <w:t>th</w:t>
      </w:r>
      <w:r w:rsidR="00661A1A">
        <w:t xml:space="preserve"> @ 7pm</w:t>
      </w:r>
    </w:p>
    <w:p w14:paraId="02165084" w14:textId="0F6545FB" w:rsidR="00D90F47" w:rsidRDefault="00B178C3" w:rsidP="00D90F47">
      <w:pPr>
        <w:pStyle w:val="ListNumber"/>
      </w:pPr>
      <w:r>
        <w:t>Stable Management</w:t>
      </w:r>
      <w:r w:rsidR="00E87FE5">
        <w:t xml:space="preserve"> – </w:t>
      </w:r>
      <w:r w:rsidR="0062208E">
        <w:t>Nov 30</w:t>
      </w:r>
      <w:r w:rsidR="0062208E" w:rsidRPr="0062208E">
        <w:rPr>
          <w:vertAlign w:val="superscript"/>
        </w:rPr>
        <w:t>th</w:t>
      </w:r>
      <w:r w:rsidR="00661A1A">
        <w:t xml:space="preserve"> @ 7pm</w:t>
      </w:r>
    </w:p>
    <w:p w14:paraId="2DA61627" w14:textId="28F8A6B5" w:rsidR="00D90F47" w:rsidRDefault="00D90F47" w:rsidP="00D90F47">
      <w:pPr>
        <w:pStyle w:val="ListNumber"/>
      </w:pPr>
      <w:r>
        <w:t>Bandaging*</w:t>
      </w:r>
      <w:r w:rsidR="00E87FE5">
        <w:t xml:space="preserve"> </w:t>
      </w:r>
      <w:r w:rsidR="00B178C3">
        <w:t xml:space="preserve">– </w:t>
      </w:r>
      <w:r w:rsidR="0062208E">
        <w:t>Dec 14</w:t>
      </w:r>
      <w:r w:rsidR="0062208E" w:rsidRPr="0062208E">
        <w:rPr>
          <w:vertAlign w:val="superscript"/>
        </w:rPr>
        <w:t>th</w:t>
      </w:r>
      <w:r w:rsidR="00661A1A">
        <w:t xml:space="preserve"> @ 7pm</w:t>
      </w:r>
    </w:p>
    <w:p w14:paraId="563F9B79" w14:textId="7D2B5D9F" w:rsidR="00516570" w:rsidRDefault="00B178C3" w:rsidP="0057270E">
      <w:pPr>
        <w:pStyle w:val="ListNumber"/>
      </w:pPr>
      <w:r>
        <w:t xml:space="preserve">Leading &amp; Longeing* – </w:t>
      </w:r>
      <w:r w:rsidR="0062208E">
        <w:t>Dec 28</w:t>
      </w:r>
      <w:r w:rsidR="0062208E" w:rsidRPr="0062208E">
        <w:rPr>
          <w:vertAlign w:val="superscript"/>
        </w:rPr>
        <w:t>th</w:t>
      </w:r>
      <w:r w:rsidR="00661A1A">
        <w:t xml:space="preserve"> @ 7pm</w:t>
      </w:r>
    </w:p>
    <w:p w14:paraId="1A87891B" w14:textId="7750D588" w:rsidR="00D90F47" w:rsidRDefault="00B178C3" w:rsidP="0062208E">
      <w:pPr>
        <w:pStyle w:val="ListNumber"/>
      </w:pPr>
      <w:r>
        <w:t>Conditioning</w:t>
      </w:r>
      <w:r w:rsidR="00E87FE5">
        <w:t xml:space="preserve"> – </w:t>
      </w:r>
      <w:r w:rsidR="0062208E">
        <w:t>Jan 11</w:t>
      </w:r>
      <w:r w:rsidR="0062208E" w:rsidRPr="0062208E">
        <w:rPr>
          <w:vertAlign w:val="superscript"/>
        </w:rPr>
        <w:t>th</w:t>
      </w:r>
      <w:r w:rsidR="00661A1A">
        <w:t xml:space="preserve"> @ 7pm</w:t>
      </w:r>
    </w:p>
    <w:p w14:paraId="719BF7D4" w14:textId="2A9DFE4F" w:rsidR="00D90F47" w:rsidRDefault="00B178C3" w:rsidP="00D90F47">
      <w:pPr>
        <w:pStyle w:val="ListNumber"/>
      </w:pPr>
      <w:r>
        <w:t>Vet &amp; Health Care Part 1</w:t>
      </w:r>
      <w:r w:rsidR="00E87FE5">
        <w:t xml:space="preserve"> – </w:t>
      </w:r>
      <w:r w:rsidR="0062208E">
        <w:t>Jan 25</w:t>
      </w:r>
      <w:r w:rsidR="0062208E" w:rsidRPr="0062208E">
        <w:rPr>
          <w:vertAlign w:val="superscript"/>
        </w:rPr>
        <w:t>th</w:t>
      </w:r>
      <w:r w:rsidR="00661A1A">
        <w:t xml:space="preserve"> @ 7pm</w:t>
      </w:r>
    </w:p>
    <w:p w14:paraId="1F5C620A" w14:textId="7B42382A" w:rsidR="00D90F47" w:rsidRDefault="00B178C3" w:rsidP="00D90F47">
      <w:pPr>
        <w:pStyle w:val="ListNumber"/>
      </w:pPr>
      <w:r>
        <w:t>Vet &amp; Health Care Part 2</w:t>
      </w:r>
      <w:r w:rsidR="00E87FE5">
        <w:t xml:space="preserve"> – </w:t>
      </w:r>
      <w:r w:rsidR="00AC0E7B">
        <w:t>Feb 8</w:t>
      </w:r>
      <w:r w:rsidR="00AC0E7B" w:rsidRPr="00AC0E7B">
        <w:rPr>
          <w:vertAlign w:val="superscript"/>
        </w:rPr>
        <w:t>th</w:t>
      </w:r>
      <w:r w:rsidR="00661A1A">
        <w:t xml:space="preserve"> @ 7pm</w:t>
      </w:r>
    </w:p>
    <w:p w14:paraId="56AC1D6D" w14:textId="769397A0" w:rsidR="00D90F47" w:rsidRDefault="00B178C3" w:rsidP="00D90F47">
      <w:pPr>
        <w:pStyle w:val="ListNumber"/>
      </w:pPr>
      <w:r>
        <w:t>Nutrition</w:t>
      </w:r>
      <w:r w:rsidR="00E87FE5">
        <w:t xml:space="preserve"> </w:t>
      </w:r>
      <w:r>
        <w:t>–</w:t>
      </w:r>
      <w:r w:rsidR="00E87FE5">
        <w:t xml:space="preserve"> </w:t>
      </w:r>
      <w:r w:rsidR="00AC0E7B">
        <w:t>Feb 22</w:t>
      </w:r>
      <w:r w:rsidR="00AC0E7B" w:rsidRPr="00AC0E7B">
        <w:rPr>
          <w:vertAlign w:val="superscript"/>
        </w:rPr>
        <w:t>nd</w:t>
      </w:r>
      <w:r w:rsidR="00661A1A">
        <w:t xml:space="preserve"> @ 7pm</w:t>
      </w:r>
    </w:p>
    <w:p w14:paraId="38AA6AAD" w14:textId="13EC2A8B" w:rsidR="00D90F47" w:rsidRDefault="00D90F47" w:rsidP="00D90F47">
      <w:pPr>
        <w:pStyle w:val="ListNumber"/>
      </w:pPr>
      <w:r>
        <w:t>Travel Safety</w:t>
      </w:r>
      <w:r w:rsidR="00E87FE5">
        <w:t xml:space="preserve"> – </w:t>
      </w:r>
      <w:r w:rsidR="00AC0E7B">
        <w:t>Mar 8</w:t>
      </w:r>
      <w:r w:rsidR="00AC0E7B" w:rsidRPr="00AC0E7B">
        <w:rPr>
          <w:vertAlign w:val="superscript"/>
        </w:rPr>
        <w:t>th</w:t>
      </w:r>
      <w:r w:rsidR="00E87FE5">
        <w:t xml:space="preserve"> @ 7pm</w:t>
      </w:r>
    </w:p>
    <w:p w14:paraId="13CD8ABE" w14:textId="40BB9A52" w:rsidR="00D90F47" w:rsidRDefault="00D90F47" w:rsidP="00D90F47">
      <w:pPr>
        <w:pStyle w:val="ListNumber"/>
      </w:pPr>
      <w:r>
        <w:t>Rider Safety</w:t>
      </w:r>
      <w:r w:rsidR="00E87FE5">
        <w:t xml:space="preserve"> – </w:t>
      </w:r>
      <w:r w:rsidR="00AC0E7B">
        <w:t>Mar 22</w:t>
      </w:r>
      <w:r w:rsidR="00AC0E7B" w:rsidRPr="00AC0E7B">
        <w:rPr>
          <w:vertAlign w:val="superscript"/>
        </w:rPr>
        <w:t>nd</w:t>
      </w:r>
      <w:r w:rsidR="00E87FE5">
        <w:t xml:space="preserve"> @ 7pm</w:t>
      </w:r>
    </w:p>
    <w:p w14:paraId="5CE8FFFF" w14:textId="1EB30939" w:rsidR="00D90F47" w:rsidRDefault="00B178C3" w:rsidP="00D90F47">
      <w:pPr>
        <w:pStyle w:val="ListNumber"/>
      </w:pPr>
      <w:r>
        <w:t>Conformation &amp; Movement</w:t>
      </w:r>
      <w:r w:rsidR="00E87FE5">
        <w:t xml:space="preserve"> </w:t>
      </w:r>
      <w:r>
        <w:t xml:space="preserve">– </w:t>
      </w:r>
      <w:r w:rsidR="00AC0E7B">
        <w:t>Apr 5</w:t>
      </w:r>
      <w:r w:rsidR="00AC0E7B" w:rsidRPr="00AC0E7B">
        <w:rPr>
          <w:vertAlign w:val="superscript"/>
        </w:rPr>
        <w:t>th</w:t>
      </w:r>
      <w:r w:rsidR="00E87FE5">
        <w:t xml:space="preserve"> @ 7pm</w:t>
      </w:r>
    </w:p>
    <w:p w14:paraId="20BE573B" w14:textId="0B809368" w:rsidR="00E87FE5" w:rsidRDefault="00B178C3" w:rsidP="00661A1A">
      <w:pPr>
        <w:pStyle w:val="ListNumber"/>
      </w:pPr>
      <w:r>
        <w:t>Anatomy &amp; Unsoundness</w:t>
      </w:r>
      <w:r w:rsidR="00E87FE5">
        <w:t xml:space="preserve"> </w:t>
      </w:r>
      <w:r w:rsidR="001C49FC">
        <w:t>–</w:t>
      </w:r>
      <w:r w:rsidR="00E87FE5">
        <w:t xml:space="preserve"> </w:t>
      </w:r>
      <w:r w:rsidR="00AC0E7B">
        <w:t>Apr 19</w:t>
      </w:r>
      <w:r w:rsidR="00AC0E7B" w:rsidRPr="00AC0E7B">
        <w:rPr>
          <w:vertAlign w:val="superscript"/>
        </w:rPr>
        <w:t>th</w:t>
      </w:r>
      <w:r w:rsidR="00E87FE5">
        <w:t xml:space="preserve"> @ 7pm</w:t>
      </w:r>
    </w:p>
    <w:p w14:paraId="5A5FA719" w14:textId="71B683AB" w:rsidR="00661A1A" w:rsidRPr="00661A1A" w:rsidRDefault="00B178C3" w:rsidP="00661A1A">
      <w:pPr>
        <w:pStyle w:val="ListNumber"/>
      </w:pPr>
      <w:r>
        <w:t>Mouth &amp; Teeth</w:t>
      </w:r>
      <w:r w:rsidR="00661A1A">
        <w:t xml:space="preserve"> – </w:t>
      </w:r>
      <w:r w:rsidR="00AC0E7B">
        <w:t>May 3</w:t>
      </w:r>
      <w:r w:rsidR="00AC0E7B" w:rsidRPr="00AC0E7B">
        <w:rPr>
          <w:vertAlign w:val="superscript"/>
        </w:rPr>
        <w:t>rd</w:t>
      </w:r>
      <w:r w:rsidR="00661A1A">
        <w:t xml:space="preserve"> @ 7pm</w:t>
      </w:r>
    </w:p>
    <w:p w14:paraId="3042B1B5" w14:textId="60086DCE" w:rsidR="00D90F47" w:rsidRDefault="00B178C3" w:rsidP="00E11C88">
      <w:pPr>
        <w:pStyle w:val="ListNumber"/>
      </w:pPr>
      <w:r>
        <w:t>Shoes &amp; Farrier</w:t>
      </w:r>
      <w:r w:rsidR="00E87FE5">
        <w:t xml:space="preserve"> – M</w:t>
      </w:r>
      <w:r w:rsidR="00AC0E7B">
        <w:t>ay 17</w:t>
      </w:r>
      <w:r w:rsidR="00AC0E7B" w:rsidRPr="00AC0E7B">
        <w:rPr>
          <w:vertAlign w:val="superscript"/>
        </w:rPr>
        <w:t>th</w:t>
      </w:r>
      <w:r w:rsidR="00E87FE5">
        <w:t xml:space="preserve"> @ 7pm</w:t>
      </w:r>
    </w:p>
    <w:p w14:paraId="0A09F7F0" w14:textId="016005D6" w:rsidR="0057270E" w:rsidRDefault="00B178C3" w:rsidP="00E11C88">
      <w:pPr>
        <w:pStyle w:val="ListNumber"/>
      </w:pPr>
      <w:r>
        <w:t>Parasites</w:t>
      </w:r>
      <w:r w:rsidR="00E87FE5">
        <w:t xml:space="preserve"> – </w:t>
      </w:r>
      <w:r w:rsidR="001C49FC">
        <w:t>Ma</w:t>
      </w:r>
      <w:r w:rsidR="00AC0E7B">
        <w:t>y 31</w:t>
      </w:r>
      <w:r w:rsidR="00AC0E7B" w:rsidRPr="00AC0E7B">
        <w:rPr>
          <w:vertAlign w:val="superscript"/>
        </w:rPr>
        <w:t>st</w:t>
      </w:r>
      <w:r w:rsidR="00E87FE5">
        <w:t xml:space="preserve"> @ 7pm</w:t>
      </w:r>
    </w:p>
    <w:p w14:paraId="47BF045F" w14:textId="23137E1A" w:rsidR="0057270E" w:rsidRDefault="00B178C3" w:rsidP="00E11C88">
      <w:pPr>
        <w:pStyle w:val="ListNumber"/>
      </w:pPr>
      <w:r>
        <w:t>Toxic Plants</w:t>
      </w:r>
      <w:r w:rsidR="00E87FE5">
        <w:t xml:space="preserve"> – </w:t>
      </w:r>
      <w:r w:rsidR="00AC0E7B">
        <w:t>Jun 14</w:t>
      </w:r>
      <w:r w:rsidR="00AC0E7B" w:rsidRPr="00AC0E7B">
        <w:rPr>
          <w:vertAlign w:val="superscript"/>
        </w:rPr>
        <w:t>th</w:t>
      </w:r>
      <w:r w:rsidR="00E87FE5">
        <w:t xml:space="preserve"> @ 7pm</w:t>
      </w:r>
    </w:p>
    <w:p w14:paraId="28E8668E" w14:textId="4059955A" w:rsidR="00D90F47" w:rsidRDefault="00D90F47" w:rsidP="00516570">
      <w:pPr>
        <w:pStyle w:val="ListNumber"/>
      </w:pPr>
      <w:r>
        <w:t xml:space="preserve"> </w:t>
      </w:r>
      <w:r w:rsidR="00B178C3">
        <w:t>Tack</w:t>
      </w:r>
      <w:r w:rsidR="00E87FE5">
        <w:t xml:space="preserve"> – </w:t>
      </w:r>
      <w:r w:rsidR="00AC0E7B">
        <w:t>Jun 28</w:t>
      </w:r>
      <w:r w:rsidR="00AC0E7B" w:rsidRPr="00AC0E7B">
        <w:rPr>
          <w:vertAlign w:val="superscript"/>
        </w:rPr>
        <w:t>th</w:t>
      </w:r>
      <w:r w:rsidR="00E87FE5">
        <w:t xml:space="preserve"> @ 7pm</w:t>
      </w:r>
    </w:p>
    <w:p w14:paraId="6FA3633E" w14:textId="17A3DA58" w:rsidR="0057270E" w:rsidRDefault="00B178C3" w:rsidP="00516570">
      <w:pPr>
        <w:pStyle w:val="ListNumber"/>
      </w:pPr>
      <w:r>
        <w:t>Clipping &amp; Blanketing</w:t>
      </w:r>
      <w:r w:rsidR="00E87FE5">
        <w:t xml:space="preserve"> </w:t>
      </w:r>
      <w:r>
        <w:t xml:space="preserve">– </w:t>
      </w:r>
      <w:r w:rsidR="00AC0E7B">
        <w:t>Jul 12</w:t>
      </w:r>
      <w:r w:rsidR="00AC0E7B" w:rsidRPr="00AC0E7B">
        <w:rPr>
          <w:vertAlign w:val="superscript"/>
        </w:rPr>
        <w:t>th</w:t>
      </w:r>
      <w:r w:rsidR="00E87FE5">
        <w:t xml:space="preserve"> @ 7pm</w:t>
      </w:r>
    </w:p>
    <w:p w14:paraId="580853D5" w14:textId="28136C6A" w:rsidR="001534F8" w:rsidRDefault="00D90F47">
      <w:pPr>
        <w:pStyle w:val="Heading2"/>
      </w:pPr>
      <w:r>
        <w:t>*In Person needed, will have a hands</w:t>
      </w:r>
      <w:r w:rsidR="00CF5F92">
        <w:t>-</w:t>
      </w:r>
      <w:r>
        <w:t>on session at the HM Seminar/Clinic</w:t>
      </w:r>
      <w:r w:rsidR="004B2765">
        <w:t>.</w:t>
      </w:r>
      <w:r w:rsidR="002B5EE2">
        <w:t xml:space="preserve"> </w:t>
      </w:r>
      <w:r w:rsidR="002B5EE2" w:rsidRPr="002B5EE2">
        <w:rPr>
          <w:b w:val="0"/>
          <w:bCs/>
          <w:sz w:val="10"/>
          <w:szCs w:val="10"/>
        </w:rPr>
        <w:t>Horses3!</w:t>
      </w:r>
    </w:p>
    <w:sectPr w:rsidR="001534F8" w:rsidSect="00481D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3FE37" w14:textId="77777777" w:rsidR="009212A3" w:rsidRDefault="009212A3">
      <w:pPr>
        <w:spacing w:after="0" w:line="240" w:lineRule="auto"/>
      </w:pPr>
      <w:r>
        <w:separator/>
      </w:r>
    </w:p>
    <w:p w14:paraId="646C459E" w14:textId="77777777" w:rsidR="009212A3" w:rsidRDefault="009212A3"/>
    <w:p w14:paraId="28B79CBC" w14:textId="77777777" w:rsidR="009212A3" w:rsidRDefault="009212A3"/>
  </w:endnote>
  <w:endnote w:type="continuationSeparator" w:id="0">
    <w:p w14:paraId="7863EF34" w14:textId="77777777" w:rsidR="009212A3" w:rsidRDefault="009212A3">
      <w:pPr>
        <w:spacing w:after="0" w:line="240" w:lineRule="auto"/>
      </w:pPr>
      <w:r>
        <w:continuationSeparator/>
      </w:r>
    </w:p>
    <w:p w14:paraId="2CDCA8F6" w14:textId="77777777" w:rsidR="009212A3" w:rsidRDefault="009212A3"/>
    <w:p w14:paraId="284A9DA4" w14:textId="77777777" w:rsidR="009212A3" w:rsidRDefault="009212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1B6EA" w14:textId="77777777" w:rsidR="001534F8" w:rsidRDefault="001534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78153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BB9382" w14:textId="77777777" w:rsidR="001534F8" w:rsidRDefault="0000000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90927" w14:textId="77777777" w:rsidR="001534F8" w:rsidRDefault="001534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5CC3D" w14:textId="77777777" w:rsidR="009212A3" w:rsidRDefault="009212A3">
      <w:pPr>
        <w:spacing w:after="0" w:line="240" w:lineRule="auto"/>
      </w:pPr>
      <w:r>
        <w:separator/>
      </w:r>
    </w:p>
    <w:p w14:paraId="0429059F" w14:textId="77777777" w:rsidR="009212A3" w:rsidRDefault="009212A3"/>
    <w:p w14:paraId="34C966D9" w14:textId="77777777" w:rsidR="009212A3" w:rsidRDefault="009212A3"/>
  </w:footnote>
  <w:footnote w:type="continuationSeparator" w:id="0">
    <w:p w14:paraId="74358672" w14:textId="77777777" w:rsidR="009212A3" w:rsidRDefault="009212A3">
      <w:pPr>
        <w:spacing w:after="0" w:line="240" w:lineRule="auto"/>
      </w:pPr>
      <w:r>
        <w:continuationSeparator/>
      </w:r>
    </w:p>
    <w:p w14:paraId="4473B455" w14:textId="77777777" w:rsidR="009212A3" w:rsidRDefault="009212A3"/>
    <w:p w14:paraId="25D9F088" w14:textId="77777777" w:rsidR="009212A3" w:rsidRDefault="009212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81958" w14:textId="77777777" w:rsidR="001534F8" w:rsidRDefault="001534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2B593" w14:textId="77777777" w:rsidR="001534F8" w:rsidRDefault="001534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A70F1" w14:textId="77777777" w:rsidR="001534F8" w:rsidRDefault="001534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AB8A88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6E8ED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44E5CF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0725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23A55B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E2E5C8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020DE5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BEA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6201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</w:abstractNum>
  <w:abstractNum w:abstractNumId="9" w15:restartNumberingAfterBreak="0">
    <w:nsid w:val="FFFFFF89"/>
    <w:multiLevelType w:val="singleLevel"/>
    <w:tmpl w:val="71E4D62E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</w:abstractNum>
  <w:abstractNum w:abstractNumId="10" w15:restartNumberingAfterBreak="0">
    <w:nsid w:val="26DA33D1"/>
    <w:multiLevelType w:val="hybridMultilevel"/>
    <w:tmpl w:val="9F16C02E"/>
    <w:lvl w:ilvl="0" w:tplc="2D128166">
      <w:start w:val="1"/>
      <w:numFmt w:val="bullet"/>
      <w:pStyle w:val="List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1B1C5A"/>
    <w:multiLevelType w:val="hybridMultilevel"/>
    <w:tmpl w:val="A3127486"/>
    <w:lvl w:ilvl="0" w:tplc="A96E589A">
      <w:start w:val="1"/>
      <w:numFmt w:val="decimal"/>
      <w:pStyle w:val="ListNumber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  <w:color w:val="266CBF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7823962">
    <w:abstractNumId w:val="9"/>
  </w:num>
  <w:num w:numId="2" w16cid:durableId="1875271313">
    <w:abstractNumId w:val="8"/>
  </w:num>
  <w:num w:numId="3" w16cid:durableId="1422490979">
    <w:abstractNumId w:val="7"/>
  </w:num>
  <w:num w:numId="4" w16cid:durableId="1107895900">
    <w:abstractNumId w:val="6"/>
  </w:num>
  <w:num w:numId="5" w16cid:durableId="2020884707">
    <w:abstractNumId w:val="5"/>
  </w:num>
  <w:num w:numId="6" w16cid:durableId="1436362384">
    <w:abstractNumId w:val="4"/>
  </w:num>
  <w:num w:numId="7" w16cid:durableId="1906137321">
    <w:abstractNumId w:val="3"/>
  </w:num>
  <w:num w:numId="8" w16cid:durableId="677729524">
    <w:abstractNumId w:val="2"/>
  </w:num>
  <w:num w:numId="9" w16cid:durableId="945231086">
    <w:abstractNumId w:val="1"/>
  </w:num>
  <w:num w:numId="10" w16cid:durableId="1668244854">
    <w:abstractNumId w:val="0"/>
  </w:num>
  <w:num w:numId="11" w16cid:durableId="382095475">
    <w:abstractNumId w:val="11"/>
  </w:num>
  <w:num w:numId="12" w16cid:durableId="1936279139">
    <w:abstractNumId w:val="9"/>
    <w:lvlOverride w:ilvl="0">
      <w:startOverride w:val="1"/>
    </w:lvlOverride>
  </w:num>
  <w:num w:numId="13" w16cid:durableId="347559855">
    <w:abstractNumId w:val="10"/>
  </w:num>
  <w:num w:numId="14" w16cid:durableId="9954493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F47"/>
    <w:rsid w:val="000066C5"/>
    <w:rsid w:val="00071EE4"/>
    <w:rsid w:val="001534F8"/>
    <w:rsid w:val="001C49FC"/>
    <w:rsid w:val="00237FD1"/>
    <w:rsid w:val="002A6D71"/>
    <w:rsid w:val="002B5EE2"/>
    <w:rsid w:val="00353E32"/>
    <w:rsid w:val="003C7512"/>
    <w:rsid w:val="00431A2F"/>
    <w:rsid w:val="00481D3E"/>
    <w:rsid w:val="004B2765"/>
    <w:rsid w:val="00516570"/>
    <w:rsid w:val="0057270E"/>
    <w:rsid w:val="0062208E"/>
    <w:rsid w:val="00661A1A"/>
    <w:rsid w:val="00895149"/>
    <w:rsid w:val="009212A3"/>
    <w:rsid w:val="00940C4D"/>
    <w:rsid w:val="009656A4"/>
    <w:rsid w:val="00A41771"/>
    <w:rsid w:val="00A757BC"/>
    <w:rsid w:val="00AA5967"/>
    <w:rsid w:val="00AB5806"/>
    <w:rsid w:val="00AC0E7B"/>
    <w:rsid w:val="00AE2E0D"/>
    <w:rsid w:val="00B0068B"/>
    <w:rsid w:val="00B178C3"/>
    <w:rsid w:val="00B3502F"/>
    <w:rsid w:val="00B83B4A"/>
    <w:rsid w:val="00C449D5"/>
    <w:rsid w:val="00C74B9D"/>
    <w:rsid w:val="00CF5F92"/>
    <w:rsid w:val="00D14A66"/>
    <w:rsid w:val="00D90F47"/>
    <w:rsid w:val="00E11C88"/>
    <w:rsid w:val="00E419EE"/>
    <w:rsid w:val="00E87FE5"/>
    <w:rsid w:val="00E933AC"/>
    <w:rsid w:val="00ED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480FF8"/>
  <w15:chartTrackingRefBased/>
  <w15:docId w15:val="{56101C71-0BCD-A54F-8D92-71F755CA5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sz w:val="28"/>
        <w:szCs w:val="28"/>
        <w:lang w:val="en-US" w:eastAsia="ja-JP" w:bidi="ar-SA"/>
      </w:rPr>
    </w:rPrDefault>
    <w:pPrDefault>
      <w:pPr>
        <w:spacing w:after="12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b/>
      <w:color w:val="266CBF" w:themeColor="accent1"/>
      <w:sz w:val="4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/>
      <w:outlineLvl w:val="1"/>
    </w:pPr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360"/>
      <w:outlineLvl w:val="2"/>
    </w:pPr>
    <w:rPr>
      <w:rFonts w:asciiTheme="majorHAnsi" w:eastAsiaTheme="majorEastAsia" w:hAnsiTheme="majorHAnsi" w:cstheme="majorBidi"/>
      <w:color w:val="266CBF" w:themeColor="accent1"/>
      <w:sz w:val="3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360"/>
      <w:outlineLvl w:val="3"/>
    </w:pPr>
    <w:rPr>
      <w:rFonts w:asciiTheme="majorHAnsi" w:eastAsiaTheme="majorEastAsia" w:hAnsiTheme="majorHAnsi" w:cstheme="majorBidi"/>
      <w:i/>
      <w:iCs/>
      <w:color w:val="266CBF" w:themeColor="accent1"/>
      <w:sz w:val="3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360"/>
      <w:outlineLvl w:val="4"/>
    </w:pPr>
    <w:rPr>
      <w:rFonts w:asciiTheme="majorHAnsi" w:eastAsiaTheme="majorEastAsia" w:hAnsiTheme="majorHAnsi" w:cstheme="majorBidi"/>
      <w:b/>
      <w:color w:val="266CBF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360"/>
      <w:outlineLvl w:val="5"/>
    </w:pPr>
    <w:rPr>
      <w:rFonts w:asciiTheme="majorHAnsi" w:eastAsiaTheme="majorEastAsia" w:hAnsiTheme="majorHAnsi" w:cstheme="majorBidi"/>
      <w:b/>
      <w:i/>
      <w:color w:val="266CBF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360"/>
      <w:outlineLvl w:val="6"/>
    </w:pPr>
    <w:rPr>
      <w:rFonts w:asciiTheme="majorHAnsi" w:eastAsiaTheme="majorEastAsia" w:hAnsiTheme="majorHAnsi" w:cstheme="majorBidi"/>
      <w:b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360"/>
      <w:outlineLvl w:val="7"/>
    </w:pPr>
    <w:rPr>
      <w:rFonts w:asciiTheme="majorHAnsi" w:eastAsiaTheme="majorEastAsia" w:hAnsiTheme="majorHAnsi" w:cstheme="majorBidi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360"/>
      <w:outlineLvl w:val="8"/>
    </w:pPr>
    <w:rPr>
      <w:rFonts w:asciiTheme="majorHAnsi" w:eastAsiaTheme="majorEastAsia" w:hAnsiTheme="majorHAnsi" w:cstheme="majorBidi"/>
      <w:i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pPr>
      <w:spacing w:after="0" w:line="240" w:lineRule="auto"/>
    </w:pPr>
  </w:style>
  <w:style w:type="paragraph" w:styleId="Title">
    <w:name w:val="Title"/>
    <w:basedOn w:val="Normal"/>
    <w:link w:val="TitleChar"/>
    <w:uiPriority w:val="10"/>
    <w:semiHidden/>
    <w:unhideWhenUsed/>
    <w:pPr>
      <w:spacing w:after="0" w:line="240" w:lineRule="auto"/>
      <w:contextualSpacing/>
    </w:pPr>
    <w:rPr>
      <w:rFonts w:asciiTheme="majorHAnsi" w:eastAsiaTheme="majorEastAsia" w:hAnsiTheme="majorHAnsi" w:cstheme="majorBidi"/>
      <w:b/>
      <w:color w:val="266CBF" w:themeColor="accent1"/>
      <w:kern w:val="28"/>
      <w:sz w:val="9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color w:val="266CBF" w:themeColor="accent1"/>
      <w:sz w:val="46"/>
      <w:szCs w:val="32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Bullet">
    <w:name w:val="List Bullet"/>
    <w:basedOn w:val="Normal"/>
    <w:uiPriority w:val="10"/>
    <w:qFormat/>
    <w:pPr>
      <w:numPr>
        <w:numId w:val="13"/>
      </w:numPr>
    </w:pPr>
  </w:style>
  <w:style w:type="paragraph" w:styleId="Subtitle">
    <w:name w:val="Subtitle"/>
    <w:basedOn w:val="Normal"/>
    <w:link w:val="SubtitleChar"/>
    <w:uiPriority w:val="11"/>
    <w:semiHidden/>
    <w:unhideWhenUsed/>
    <w:qFormat/>
    <w:pPr>
      <w:numPr>
        <w:ilvl w:val="1"/>
      </w:numPr>
      <w:spacing w:after="480" w:line="240" w:lineRule="auto"/>
      <w:contextualSpacing/>
    </w:pPr>
    <w:rPr>
      <w:rFonts w:eastAsiaTheme="minorEastAsia"/>
      <w:sz w:val="3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sz w:val="34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266CBF" w:themeColor="accent1"/>
      <w:sz w:val="3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266CBF" w:themeColor="accent1"/>
      <w:sz w:val="34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  <w:color w:val="266CBF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i/>
      <w:color w:val="266CBF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b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595959" w:themeColor="text1" w:themeTint="A6"/>
    </w:rPr>
  </w:style>
  <w:style w:type="character" w:styleId="Emphasis">
    <w:name w:val="Emphasis"/>
    <w:basedOn w:val="DefaultParagraphFont"/>
    <w:uiPriority w:val="20"/>
    <w:semiHidden/>
    <w:unhideWhenUsed/>
    <w:qFormat/>
    <w:rPr>
      <w:b/>
      <w:iCs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i/>
      <w:iCs/>
      <w:color w:val="266CBF" w:themeColor="accent1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  <w:i/>
      <w:color w:val="266CBF" w:themeColor="accent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 w:after="240"/>
    </w:pPr>
    <w:rPr>
      <w:i/>
      <w:iCs/>
      <w:sz w:val="36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sz w:val="3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240" w:after="240"/>
    </w:pPr>
    <w:rPr>
      <w:b/>
      <w:i/>
      <w:iCs/>
      <w:color w:val="266CBF" w:themeColor="accent1"/>
      <w:sz w:val="3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color w:val="266CBF" w:themeColor="accent1"/>
      <w:sz w:val="36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/>
      <w:smallCaps w:val="0"/>
      <w:color w:val="595959" w:themeColor="text1" w:themeTint="A6"/>
      <w:spacing w:val="0"/>
    </w:rPr>
  </w:style>
  <w:style w:type="character" w:styleId="BookTitle">
    <w:name w:val="Book Title"/>
    <w:basedOn w:val="DefaultParagraphFont"/>
    <w:uiPriority w:val="33"/>
    <w:semiHidden/>
    <w:unhideWhenUsed/>
    <w:rPr>
      <w:b w:val="0"/>
      <w:bCs/>
      <w:i w:val="0"/>
      <w:iCs/>
      <w:spacing w:val="0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4"/>
      <w:szCs w:val="18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ListNumber">
    <w:name w:val="List Number"/>
    <w:basedOn w:val="Normal"/>
    <w:uiPriority w:val="10"/>
    <w:unhideWhenUsed/>
    <w:qFormat/>
    <w:pPr>
      <w:numPr>
        <w:numId w:val="14"/>
      </w:numPr>
    </w:p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b/>
      <w:color w:val="266CBF" w:themeColor="accent1"/>
      <w:kern w:val="28"/>
      <w:sz w:val="90"/>
      <w:szCs w:val="56"/>
    </w:rPr>
  </w:style>
  <w:style w:type="character" w:styleId="Hyperlink">
    <w:name w:val="Hyperlink"/>
    <w:basedOn w:val="DefaultParagraphFont"/>
    <w:uiPriority w:val="99"/>
    <w:unhideWhenUsed/>
    <w:rPr>
      <w:color w:val="266CB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driafix/Library/Containers/com.microsoft.Word/Data/Library/Application%20Support/Microsoft/Office/16.0/DTS/en-US%7bF26B3E42-BA91-784C-A60E-6A9DDFF9376C%7d/%7bB4B1B51B-A39D-BB42-A988-329F70B518A6%7dtf10002083.dotx" TargetMode="External"/></Relationships>
</file>

<file path=word/theme/theme1.xml><?xml version="1.0" encoding="utf-8"?>
<a:theme xmlns:a="http://schemas.openxmlformats.org/drawingml/2006/main" name="Office Theme">
  <a:themeElements>
    <a:clrScheme name="Make a List">
      <a:dk1>
        <a:sysClr val="windowText" lastClr="000000"/>
      </a:dk1>
      <a:lt1>
        <a:sysClr val="window" lastClr="FFFFFF"/>
      </a:lt1>
      <a:dk2>
        <a:srgbClr val="081424"/>
      </a:dk2>
      <a:lt2>
        <a:srgbClr val="EBEBEB"/>
      </a:lt2>
      <a:accent1>
        <a:srgbClr val="266CBF"/>
      </a:accent1>
      <a:accent2>
        <a:srgbClr val="EF8271"/>
      </a:accent2>
      <a:accent3>
        <a:srgbClr val="5DB372"/>
      </a:accent3>
      <a:accent4>
        <a:srgbClr val="E5C34E"/>
      </a:accent4>
      <a:accent5>
        <a:srgbClr val="F18846"/>
      </a:accent5>
      <a:accent6>
        <a:srgbClr val="8956A5"/>
      </a:accent6>
      <a:hlink>
        <a:srgbClr val="266CBF"/>
      </a:hlink>
      <a:folHlink>
        <a:srgbClr val="8956A5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{B4B1B51B-A39D-BB42-A988-329F70B518A6}tf10002083.dotx</Template>
  <TotalTime>2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 Fix</dc:creator>
  <cp:keywords/>
  <dc:description/>
  <cp:lastModifiedBy>Adria Fix</cp:lastModifiedBy>
  <cp:revision>3</cp:revision>
  <dcterms:created xsi:type="dcterms:W3CDTF">2026-10-07T16:38:00Z</dcterms:created>
  <dcterms:modified xsi:type="dcterms:W3CDTF">2026-10-07T16:40:00Z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TF10002046</vt:lpwstr>
  </property>
</Properties>
</file>